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7B0DB" w14:textId="77777777" w:rsidR="00AA665C" w:rsidRDefault="00AA665C" w:rsidP="5974D99B">
      <w:pPr>
        <w:rPr>
          <w:rFonts w:ascii="Calibri" w:hAnsi="Calibri"/>
          <w:sz w:val="22"/>
          <w:szCs w:val="22"/>
        </w:rPr>
      </w:pPr>
    </w:p>
    <w:p w14:paraId="15213D73" w14:textId="77777777" w:rsidR="00AA665C" w:rsidRDefault="00AA665C" w:rsidP="5974D99B">
      <w:pPr>
        <w:rPr>
          <w:rFonts w:ascii="Calibri" w:hAnsi="Calibri"/>
          <w:sz w:val="22"/>
          <w:szCs w:val="22"/>
        </w:rPr>
      </w:pPr>
    </w:p>
    <w:p w14:paraId="6A6DF88F" w14:textId="5534C167" w:rsidR="00B65AF9" w:rsidRPr="006F16EA" w:rsidRDefault="00F24801" w:rsidP="006F16EA">
      <w:pPr>
        <w:jc w:val="center"/>
        <w:rPr>
          <w:rFonts w:ascii="Calibri" w:hAnsi="Calibri"/>
          <w:sz w:val="28"/>
          <w:szCs w:val="28"/>
        </w:rPr>
      </w:pPr>
      <w:r w:rsidRPr="006F16EA">
        <w:rPr>
          <w:rFonts w:ascii="Calibri" w:hAnsi="Calibri"/>
          <w:sz w:val="28"/>
          <w:szCs w:val="28"/>
        </w:rPr>
        <w:t xml:space="preserve">PSHE inc. RSE consultation </w:t>
      </w:r>
      <w:r w:rsidR="006F16EA" w:rsidRPr="006F16EA">
        <w:rPr>
          <w:rFonts w:ascii="Calibri" w:hAnsi="Calibri"/>
          <w:sz w:val="28"/>
          <w:szCs w:val="28"/>
        </w:rPr>
        <w:t>response</w:t>
      </w:r>
    </w:p>
    <w:p w14:paraId="4F8E3AD6" w14:textId="046F9C4C" w:rsidR="00F24801" w:rsidRDefault="00F24801">
      <w:pPr>
        <w:rPr>
          <w:rFonts w:ascii="Calibri" w:hAnsi="Calibri"/>
          <w:sz w:val="22"/>
          <w:szCs w:val="22"/>
        </w:rPr>
      </w:pPr>
    </w:p>
    <w:p w14:paraId="48CBC94E" w14:textId="5A80B788" w:rsidR="006F16EA" w:rsidRDefault="0070273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Our trust draft PSHE policy was </w:t>
      </w:r>
      <w:r w:rsidR="00FF0A44">
        <w:rPr>
          <w:rFonts w:ascii="Calibri" w:hAnsi="Calibri"/>
          <w:sz w:val="22"/>
          <w:szCs w:val="22"/>
        </w:rPr>
        <w:t>made available</w:t>
      </w:r>
      <w:r>
        <w:rPr>
          <w:rFonts w:ascii="Calibri" w:hAnsi="Calibri"/>
          <w:sz w:val="22"/>
          <w:szCs w:val="22"/>
        </w:rPr>
        <w:t xml:space="preserve"> to all parents across the trust</w:t>
      </w:r>
      <w:r w:rsidR="00106681">
        <w:rPr>
          <w:rFonts w:ascii="Calibri" w:hAnsi="Calibri"/>
          <w:sz w:val="22"/>
          <w:szCs w:val="22"/>
        </w:rPr>
        <w:t xml:space="preserve"> in April 2021. Individual schools gathered feedback in a variety of ways including </w:t>
      </w:r>
      <w:r w:rsidR="004B07DC">
        <w:rPr>
          <w:rFonts w:ascii="Calibri" w:hAnsi="Calibri"/>
          <w:sz w:val="22"/>
          <w:szCs w:val="22"/>
        </w:rPr>
        <w:t>parent surveys</w:t>
      </w:r>
      <w:r w:rsidR="00012190">
        <w:rPr>
          <w:rFonts w:ascii="Calibri" w:hAnsi="Calibri"/>
          <w:sz w:val="22"/>
          <w:szCs w:val="22"/>
        </w:rPr>
        <w:t>/ questionnaires</w:t>
      </w:r>
      <w:r w:rsidR="004B07DC">
        <w:rPr>
          <w:rFonts w:ascii="Calibri" w:hAnsi="Calibri"/>
          <w:sz w:val="22"/>
          <w:szCs w:val="22"/>
        </w:rPr>
        <w:t xml:space="preserve">/ email responses/ workshops and meetings. A summary of response and </w:t>
      </w:r>
      <w:r w:rsidR="0005602B">
        <w:rPr>
          <w:rFonts w:ascii="Calibri" w:hAnsi="Calibri"/>
          <w:sz w:val="22"/>
          <w:szCs w:val="22"/>
        </w:rPr>
        <w:t>follow ups are outlined below…</w:t>
      </w:r>
    </w:p>
    <w:p w14:paraId="4B18B05B" w14:textId="0D326A94" w:rsidR="0005602B" w:rsidRDefault="0005602B">
      <w:pPr>
        <w:rPr>
          <w:rFonts w:ascii="Calibri" w:hAnsi="Calibri"/>
          <w:sz w:val="22"/>
          <w:szCs w:val="22"/>
        </w:rPr>
      </w:pPr>
    </w:p>
    <w:p w14:paraId="622F693C" w14:textId="4EF0D063" w:rsidR="0005602B" w:rsidRPr="007B5185" w:rsidRDefault="00B84464">
      <w:pPr>
        <w:rPr>
          <w:rFonts w:ascii="Calibri" w:hAnsi="Calibri"/>
          <w:b/>
          <w:bCs/>
          <w:sz w:val="22"/>
          <w:szCs w:val="22"/>
        </w:rPr>
      </w:pPr>
      <w:r w:rsidRPr="007B5185">
        <w:rPr>
          <w:rFonts w:ascii="Calibri" w:hAnsi="Calibri"/>
          <w:b/>
          <w:bCs/>
          <w:sz w:val="22"/>
          <w:szCs w:val="22"/>
        </w:rPr>
        <w:t>Secondary:</w:t>
      </w:r>
      <w:r w:rsidR="00FE14C1">
        <w:rPr>
          <w:rFonts w:ascii="Calibri" w:hAnsi="Calibri"/>
          <w:b/>
          <w:bCs/>
          <w:sz w:val="22"/>
          <w:szCs w:val="22"/>
        </w:rPr>
        <w:t xml:space="preserve"> </w:t>
      </w:r>
      <w:r w:rsidR="00FE14C1" w:rsidRPr="00FE14C1">
        <w:rPr>
          <w:rFonts w:ascii="Calibri" w:hAnsi="Calibri"/>
          <w:sz w:val="22"/>
          <w:szCs w:val="22"/>
        </w:rPr>
        <w:t>We had between a 5-10% response</w:t>
      </w:r>
      <w:r w:rsidR="00E50729">
        <w:rPr>
          <w:rFonts w:ascii="Calibri" w:hAnsi="Calibri"/>
          <w:sz w:val="22"/>
          <w:szCs w:val="22"/>
        </w:rPr>
        <w:t>.</w:t>
      </w:r>
    </w:p>
    <w:p w14:paraId="5354728F" w14:textId="2BF1EC23" w:rsidR="00B84464" w:rsidRDefault="00B2296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9</w:t>
      </w:r>
      <w:r w:rsidR="00462A42"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% of parents who responded felt PSHE </w:t>
      </w:r>
      <w:r w:rsidR="00C87823">
        <w:rPr>
          <w:rFonts w:ascii="Calibri" w:hAnsi="Calibri"/>
          <w:sz w:val="22"/>
          <w:szCs w:val="22"/>
        </w:rPr>
        <w:t>was an important part of the curriculum</w:t>
      </w:r>
      <w:r w:rsidR="00D47493">
        <w:rPr>
          <w:rFonts w:ascii="Calibri" w:hAnsi="Calibri"/>
          <w:sz w:val="22"/>
          <w:szCs w:val="22"/>
        </w:rPr>
        <w:t xml:space="preserve"> and </w:t>
      </w:r>
      <w:r w:rsidR="0093049F" w:rsidRPr="0093049F">
        <w:rPr>
          <w:rFonts w:ascii="Calibri" w:hAnsi="Calibri"/>
          <w:sz w:val="22"/>
          <w:szCs w:val="22"/>
        </w:rPr>
        <w:t xml:space="preserve">topics taught in school can make a real difference to young </w:t>
      </w:r>
      <w:r w:rsidR="00376FB4" w:rsidRPr="0093049F">
        <w:rPr>
          <w:rFonts w:ascii="Calibri" w:hAnsi="Calibri"/>
          <w:sz w:val="22"/>
          <w:szCs w:val="22"/>
        </w:rPr>
        <w:t>people’s</w:t>
      </w:r>
      <w:r w:rsidR="0093049F" w:rsidRPr="0093049F">
        <w:rPr>
          <w:rFonts w:ascii="Calibri" w:hAnsi="Calibri"/>
          <w:sz w:val="22"/>
          <w:szCs w:val="22"/>
        </w:rPr>
        <w:t xml:space="preserve"> lives</w:t>
      </w:r>
    </w:p>
    <w:p w14:paraId="020691CD" w14:textId="77777777" w:rsidR="00F72710" w:rsidRDefault="00A6163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99% of parents felt confident in talking to their children </w:t>
      </w:r>
      <w:r w:rsidR="002E6A6C">
        <w:rPr>
          <w:rFonts w:ascii="Calibri" w:hAnsi="Calibri"/>
          <w:sz w:val="22"/>
          <w:szCs w:val="22"/>
        </w:rPr>
        <w:t>about growing up and relationships</w:t>
      </w:r>
    </w:p>
    <w:p w14:paraId="355F5DA8" w14:textId="45DB8485" w:rsidR="00F72710" w:rsidRDefault="00F7271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98% </w:t>
      </w:r>
      <w:r w:rsidR="006967AD">
        <w:rPr>
          <w:rFonts w:ascii="Calibri" w:hAnsi="Calibri"/>
          <w:sz w:val="22"/>
          <w:szCs w:val="22"/>
        </w:rPr>
        <w:t>understood and agreed with the content of the policy</w:t>
      </w:r>
    </w:p>
    <w:p w14:paraId="5FC52A8A" w14:textId="1685EC6C" w:rsidR="00553838" w:rsidRDefault="0055383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94% felt </w:t>
      </w:r>
      <w:r w:rsidRPr="00553838">
        <w:rPr>
          <w:rFonts w:ascii="Calibri" w:hAnsi="Calibri"/>
          <w:sz w:val="22"/>
          <w:szCs w:val="22"/>
        </w:rPr>
        <w:t xml:space="preserve">I am aware of the topics that will be covered by PHSE/RSE </w:t>
      </w:r>
    </w:p>
    <w:p w14:paraId="3487FAB5" w14:textId="21CDB1CE" w:rsidR="003E5BBE" w:rsidRPr="00E76F2F" w:rsidRDefault="003E5BBE">
      <w:pPr>
        <w:rPr>
          <w:rFonts w:ascii="Calibri" w:hAnsi="Calibri"/>
          <w:sz w:val="22"/>
          <w:szCs w:val="22"/>
          <w:u w:val="single"/>
        </w:rPr>
      </w:pPr>
      <w:r w:rsidRPr="00E76F2F">
        <w:rPr>
          <w:rFonts w:ascii="Calibri" w:hAnsi="Calibri"/>
          <w:sz w:val="22"/>
          <w:szCs w:val="22"/>
          <w:u w:val="single"/>
        </w:rPr>
        <w:t>Summary of comments raised:</w:t>
      </w:r>
    </w:p>
    <w:p w14:paraId="1F71F452" w14:textId="77777777" w:rsidR="003E5BBE" w:rsidRDefault="003E5BBE" w:rsidP="007C5353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Would like more content on: </w:t>
      </w:r>
    </w:p>
    <w:p w14:paraId="13B95F84" w14:textId="3D37C449" w:rsidR="007C5353" w:rsidRPr="00376FB4" w:rsidRDefault="007C5353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Mental health </w:t>
      </w:r>
      <w:r w:rsidR="003E5BBE" w:rsidRPr="00376FB4">
        <w:rPr>
          <w:rFonts w:ascii="Calibri" w:hAnsi="Calibri"/>
          <w:sz w:val="22"/>
          <w:szCs w:val="22"/>
        </w:rPr>
        <w:t xml:space="preserve">and </w:t>
      </w:r>
      <w:r w:rsidRPr="00376FB4">
        <w:rPr>
          <w:rFonts w:ascii="Calibri" w:hAnsi="Calibri"/>
          <w:sz w:val="22"/>
          <w:szCs w:val="22"/>
        </w:rPr>
        <w:t>effects on peers</w:t>
      </w:r>
    </w:p>
    <w:p w14:paraId="4991FD01" w14:textId="77777777" w:rsidR="007C5353" w:rsidRPr="00376FB4" w:rsidRDefault="007C5353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>Careers advice</w:t>
      </w:r>
    </w:p>
    <w:p w14:paraId="29DEDBE4" w14:textId="77777777" w:rsidR="00C868F3" w:rsidRPr="00376FB4" w:rsidRDefault="007C5353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>Reinforce the respect everyone message</w:t>
      </w:r>
    </w:p>
    <w:p w14:paraId="00A3F618" w14:textId="2B93F42D" w:rsidR="007C5353" w:rsidRPr="00376FB4" w:rsidRDefault="00C868F3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>E</w:t>
      </w:r>
      <w:r w:rsidR="007C5353" w:rsidRPr="00376FB4">
        <w:rPr>
          <w:rFonts w:ascii="Calibri" w:hAnsi="Calibri"/>
          <w:sz w:val="22"/>
          <w:szCs w:val="22"/>
        </w:rPr>
        <w:t>nsure all children are aware of support contacts (</w:t>
      </w:r>
      <w:proofErr w:type="spellStart"/>
      <w:r w:rsidR="007C5353" w:rsidRPr="00376FB4">
        <w:rPr>
          <w:rFonts w:ascii="Calibri" w:hAnsi="Calibri"/>
          <w:sz w:val="22"/>
          <w:szCs w:val="22"/>
        </w:rPr>
        <w:t>childline</w:t>
      </w:r>
      <w:proofErr w:type="spellEnd"/>
      <w:r w:rsidR="007C5353" w:rsidRPr="00376FB4">
        <w:rPr>
          <w:rFonts w:ascii="Calibri" w:hAnsi="Calibri"/>
          <w:sz w:val="22"/>
          <w:szCs w:val="22"/>
        </w:rPr>
        <w:t>, refuge etc)</w:t>
      </w:r>
    </w:p>
    <w:p w14:paraId="56BF74D0" w14:textId="77777777" w:rsidR="00FF5ACF" w:rsidRPr="00376FB4" w:rsidRDefault="007C5353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Drugs </w:t>
      </w:r>
      <w:r w:rsidR="00FF5ACF" w:rsidRPr="00376FB4">
        <w:rPr>
          <w:rFonts w:ascii="Calibri" w:hAnsi="Calibri"/>
          <w:sz w:val="22"/>
          <w:szCs w:val="22"/>
        </w:rPr>
        <w:t>education</w:t>
      </w:r>
    </w:p>
    <w:p w14:paraId="24AB5B49" w14:textId="77777777" w:rsidR="00A90465" w:rsidRPr="00376FB4" w:rsidRDefault="00A90465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Social media </w:t>
      </w:r>
    </w:p>
    <w:p w14:paraId="5CD9B65E" w14:textId="77777777" w:rsidR="00A90465" w:rsidRPr="00376FB4" w:rsidRDefault="00A90465" w:rsidP="00376FB4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>Dealing with harassment</w:t>
      </w:r>
    </w:p>
    <w:p w14:paraId="1D4A1F1C" w14:textId="5B0C627E" w:rsidR="00C40C6C" w:rsidRPr="00E76F2F" w:rsidRDefault="00A90465" w:rsidP="00A90465">
      <w:pPr>
        <w:pStyle w:val="ListParagraph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Be aware current </w:t>
      </w:r>
      <w:proofErr w:type="spellStart"/>
      <w:r w:rsidRPr="00376FB4">
        <w:rPr>
          <w:rFonts w:ascii="Calibri" w:hAnsi="Calibri"/>
          <w:sz w:val="22"/>
          <w:szCs w:val="22"/>
        </w:rPr>
        <w:t>yr</w:t>
      </w:r>
      <w:proofErr w:type="spellEnd"/>
      <w:r w:rsidRPr="00376FB4">
        <w:rPr>
          <w:rFonts w:ascii="Calibri" w:hAnsi="Calibri"/>
          <w:sz w:val="22"/>
          <w:szCs w:val="22"/>
        </w:rPr>
        <w:t xml:space="preserve"> 7’s </w:t>
      </w:r>
      <w:proofErr w:type="gramStart"/>
      <w:r w:rsidRPr="00376FB4">
        <w:rPr>
          <w:rFonts w:ascii="Calibri" w:hAnsi="Calibri"/>
          <w:sz w:val="22"/>
          <w:szCs w:val="22"/>
        </w:rPr>
        <w:t>have</w:t>
      </w:r>
      <w:proofErr w:type="gramEnd"/>
      <w:r w:rsidRPr="00376FB4">
        <w:rPr>
          <w:rFonts w:ascii="Calibri" w:hAnsi="Calibri"/>
          <w:sz w:val="22"/>
          <w:szCs w:val="22"/>
        </w:rPr>
        <w:t xml:space="preserve"> missed a lot of vital curriculum</w:t>
      </w:r>
      <w:r w:rsidR="00E50729">
        <w:rPr>
          <w:rFonts w:ascii="Calibri" w:hAnsi="Calibri"/>
          <w:sz w:val="22"/>
          <w:szCs w:val="22"/>
        </w:rPr>
        <w:t xml:space="preserve"> in both </w:t>
      </w:r>
      <w:proofErr w:type="spellStart"/>
      <w:r w:rsidR="00E50729">
        <w:rPr>
          <w:rFonts w:ascii="Calibri" w:hAnsi="Calibri"/>
          <w:sz w:val="22"/>
          <w:szCs w:val="22"/>
        </w:rPr>
        <w:t>yr</w:t>
      </w:r>
      <w:proofErr w:type="spellEnd"/>
      <w:r w:rsidR="00E50729">
        <w:rPr>
          <w:rFonts w:ascii="Calibri" w:hAnsi="Calibri"/>
          <w:sz w:val="22"/>
          <w:szCs w:val="22"/>
        </w:rPr>
        <w:t xml:space="preserve"> 6 and 7</w:t>
      </w:r>
    </w:p>
    <w:p w14:paraId="2D5E27C9" w14:textId="77777777" w:rsidR="00386A86" w:rsidRPr="00E76F2F" w:rsidRDefault="00C40C6C" w:rsidP="00A90465">
      <w:pPr>
        <w:rPr>
          <w:rFonts w:ascii="Calibri" w:hAnsi="Calibri"/>
          <w:sz w:val="22"/>
          <w:szCs w:val="22"/>
          <w:u w:val="single"/>
        </w:rPr>
      </w:pPr>
      <w:r w:rsidRPr="00E76F2F">
        <w:rPr>
          <w:rFonts w:ascii="Calibri" w:hAnsi="Calibri"/>
          <w:sz w:val="22"/>
          <w:szCs w:val="22"/>
          <w:u w:val="single"/>
        </w:rPr>
        <w:t xml:space="preserve">Suggestions </w:t>
      </w:r>
      <w:proofErr w:type="gramStart"/>
      <w:r w:rsidR="00386A86" w:rsidRPr="00E76F2F">
        <w:rPr>
          <w:rFonts w:ascii="Calibri" w:hAnsi="Calibri"/>
          <w:sz w:val="22"/>
          <w:szCs w:val="22"/>
          <w:u w:val="single"/>
        </w:rPr>
        <w:t>raised;</w:t>
      </w:r>
      <w:proofErr w:type="gramEnd"/>
    </w:p>
    <w:p w14:paraId="0098A78A" w14:textId="3C323C24" w:rsidR="00A90465" w:rsidRDefault="00A90465" w:rsidP="00A90465">
      <w:pPr>
        <w:rPr>
          <w:rFonts w:ascii="Calibri" w:hAnsi="Calibri"/>
          <w:sz w:val="22"/>
          <w:szCs w:val="22"/>
        </w:rPr>
      </w:pPr>
      <w:r w:rsidRPr="00A90465">
        <w:rPr>
          <w:rFonts w:ascii="Calibri" w:hAnsi="Calibri"/>
          <w:sz w:val="22"/>
          <w:szCs w:val="22"/>
        </w:rPr>
        <w:t>Would like</w:t>
      </w:r>
      <w:r w:rsidR="00386A86">
        <w:rPr>
          <w:rFonts w:ascii="Calibri" w:hAnsi="Calibri"/>
          <w:sz w:val="22"/>
          <w:szCs w:val="22"/>
        </w:rPr>
        <w:t xml:space="preserve"> </w:t>
      </w:r>
      <w:r w:rsidRPr="00A90465">
        <w:rPr>
          <w:rFonts w:ascii="Calibri" w:hAnsi="Calibri"/>
          <w:sz w:val="22"/>
          <w:szCs w:val="22"/>
        </w:rPr>
        <w:t>regular info / updates</w:t>
      </w:r>
      <w:r w:rsidR="00386A86">
        <w:rPr>
          <w:rFonts w:ascii="Calibri" w:hAnsi="Calibri"/>
          <w:sz w:val="22"/>
          <w:szCs w:val="22"/>
        </w:rPr>
        <w:t xml:space="preserve"> </w:t>
      </w:r>
      <w:r w:rsidRPr="00A90465">
        <w:rPr>
          <w:rFonts w:ascii="Calibri" w:hAnsi="Calibri"/>
          <w:sz w:val="22"/>
          <w:szCs w:val="22"/>
        </w:rPr>
        <w:t>re</w:t>
      </w:r>
      <w:r w:rsidR="00376FB4">
        <w:rPr>
          <w:rFonts w:ascii="Calibri" w:hAnsi="Calibri"/>
          <w:sz w:val="22"/>
          <w:szCs w:val="22"/>
        </w:rPr>
        <w:t>.</w:t>
      </w:r>
      <w:r w:rsidRPr="00A90465">
        <w:rPr>
          <w:rFonts w:ascii="Calibri" w:hAnsi="Calibri"/>
          <w:sz w:val="22"/>
          <w:szCs w:val="22"/>
        </w:rPr>
        <w:t xml:space="preserve"> topics taught</w:t>
      </w:r>
      <w:r w:rsidR="00386A86">
        <w:rPr>
          <w:rFonts w:ascii="Calibri" w:hAnsi="Calibri"/>
          <w:sz w:val="22"/>
          <w:szCs w:val="22"/>
        </w:rPr>
        <w:t xml:space="preserve"> and guidance for parents to follow up with at home</w:t>
      </w:r>
      <w:r w:rsidR="00E50729">
        <w:rPr>
          <w:rFonts w:ascii="Calibri" w:hAnsi="Calibri"/>
          <w:sz w:val="22"/>
          <w:szCs w:val="22"/>
        </w:rPr>
        <w:t>.</w:t>
      </w:r>
    </w:p>
    <w:p w14:paraId="54A5B1DE" w14:textId="061E8EAF" w:rsidR="00A90465" w:rsidRDefault="00A90465" w:rsidP="00A9046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What </w:t>
      </w:r>
      <w:r w:rsidR="00E50729">
        <w:rPr>
          <w:rFonts w:ascii="Calibri" w:hAnsi="Calibri"/>
          <w:sz w:val="22"/>
          <w:szCs w:val="22"/>
        </w:rPr>
        <w:t>do we do</w:t>
      </w:r>
      <w:r>
        <w:rPr>
          <w:rFonts w:ascii="Calibri" w:hAnsi="Calibri"/>
          <w:sz w:val="22"/>
          <w:szCs w:val="22"/>
        </w:rPr>
        <w:t xml:space="preserve"> if </w:t>
      </w:r>
      <w:r w:rsidR="00E50729">
        <w:rPr>
          <w:rFonts w:ascii="Calibri" w:hAnsi="Calibri"/>
          <w:sz w:val="22"/>
          <w:szCs w:val="22"/>
        </w:rPr>
        <w:t xml:space="preserve">we </w:t>
      </w:r>
      <w:r>
        <w:rPr>
          <w:rFonts w:ascii="Calibri" w:hAnsi="Calibri"/>
          <w:sz w:val="22"/>
          <w:szCs w:val="22"/>
        </w:rPr>
        <w:t>want t</w:t>
      </w:r>
      <w:r w:rsidR="00386A86">
        <w:rPr>
          <w:rFonts w:ascii="Calibri" w:hAnsi="Calibri"/>
          <w:sz w:val="22"/>
          <w:szCs w:val="22"/>
        </w:rPr>
        <w:t>o</w:t>
      </w:r>
      <w:r>
        <w:rPr>
          <w:rFonts w:ascii="Calibri" w:hAnsi="Calibri"/>
          <w:sz w:val="22"/>
          <w:szCs w:val="22"/>
        </w:rPr>
        <w:t xml:space="preserve"> withdraw</w:t>
      </w:r>
      <w:r w:rsidR="00012190">
        <w:rPr>
          <w:rFonts w:ascii="Calibri" w:hAnsi="Calibri"/>
          <w:sz w:val="22"/>
          <w:szCs w:val="22"/>
        </w:rPr>
        <w:t xml:space="preserve">/ have </w:t>
      </w:r>
      <w:proofErr w:type="gramStart"/>
      <w:r w:rsidR="00012190">
        <w:rPr>
          <w:rFonts w:ascii="Calibri" w:hAnsi="Calibri"/>
          <w:sz w:val="22"/>
          <w:szCs w:val="22"/>
        </w:rPr>
        <w:t>concerns</w:t>
      </w:r>
      <w:r w:rsidR="00D96572">
        <w:rPr>
          <w:rFonts w:ascii="Calibri" w:hAnsi="Calibri"/>
          <w:sz w:val="22"/>
          <w:szCs w:val="22"/>
        </w:rPr>
        <w:t>.</w:t>
      </w:r>
      <w:proofErr w:type="gramEnd"/>
      <w:r w:rsidR="00012190">
        <w:rPr>
          <w:rFonts w:ascii="Calibri" w:hAnsi="Calibri"/>
          <w:sz w:val="22"/>
          <w:szCs w:val="22"/>
        </w:rPr>
        <w:t xml:space="preserve"> ADDED TO POLICY</w:t>
      </w:r>
    </w:p>
    <w:p w14:paraId="6282C975" w14:textId="4E776744" w:rsidR="00A90465" w:rsidRDefault="00A90465" w:rsidP="00A90465">
      <w:pPr>
        <w:rPr>
          <w:rFonts w:ascii="Calibri" w:hAnsi="Calibri"/>
          <w:sz w:val="22"/>
          <w:szCs w:val="22"/>
        </w:rPr>
      </w:pPr>
    </w:p>
    <w:p w14:paraId="55C18CC5" w14:textId="5EA98FE4" w:rsidR="00A90465" w:rsidRPr="007B5185" w:rsidRDefault="00A90465" w:rsidP="00A90465">
      <w:pPr>
        <w:rPr>
          <w:rFonts w:ascii="Calibri" w:hAnsi="Calibri"/>
          <w:b/>
          <w:bCs/>
          <w:sz w:val="22"/>
          <w:szCs w:val="22"/>
        </w:rPr>
      </w:pPr>
      <w:proofErr w:type="gramStart"/>
      <w:r w:rsidRPr="007B5185">
        <w:rPr>
          <w:rFonts w:ascii="Calibri" w:hAnsi="Calibri"/>
          <w:b/>
          <w:bCs/>
          <w:sz w:val="22"/>
          <w:szCs w:val="22"/>
        </w:rPr>
        <w:t>Primary</w:t>
      </w:r>
      <w:r w:rsidR="00E50729">
        <w:rPr>
          <w:rFonts w:ascii="Calibri" w:hAnsi="Calibri"/>
          <w:b/>
          <w:bCs/>
          <w:sz w:val="22"/>
          <w:szCs w:val="22"/>
        </w:rPr>
        <w:t xml:space="preserve"> </w:t>
      </w:r>
      <w:r w:rsidR="007A4708">
        <w:rPr>
          <w:rFonts w:ascii="Calibri" w:hAnsi="Calibri"/>
          <w:b/>
          <w:bCs/>
          <w:sz w:val="22"/>
          <w:szCs w:val="22"/>
        </w:rPr>
        <w:t>:</w:t>
      </w:r>
      <w:proofErr w:type="gramEnd"/>
      <w:r w:rsidR="007A4708">
        <w:rPr>
          <w:rFonts w:ascii="Calibri" w:hAnsi="Calibri"/>
          <w:b/>
          <w:bCs/>
          <w:sz w:val="22"/>
          <w:szCs w:val="22"/>
        </w:rPr>
        <w:t xml:space="preserve"> </w:t>
      </w:r>
      <w:r w:rsidR="007A4708" w:rsidRPr="007A4708">
        <w:rPr>
          <w:rFonts w:ascii="Calibri" w:hAnsi="Calibri"/>
          <w:sz w:val="22"/>
          <w:szCs w:val="22"/>
        </w:rPr>
        <w:t>We had between a 5% -10% response</w:t>
      </w:r>
    </w:p>
    <w:p w14:paraId="43A47448" w14:textId="1BABA601" w:rsidR="005171CA" w:rsidRPr="005171CA" w:rsidRDefault="007B5185" w:rsidP="005171C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90% of parents who responded </w:t>
      </w:r>
      <w:r w:rsidR="005171CA" w:rsidRPr="005171CA">
        <w:rPr>
          <w:rFonts w:ascii="Calibri" w:hAnsi="Calibri"/>
          <w:sz w:val="22"/>
          <w:szCs w:val="22"/>
        </w:rPr>
        <w:t xml:space="preserve">feel </w:t>
      </w:r>
      <w:r w:rsidRPr="007B5185">
        <w:rPr>
          <w:rFonts w:ascii="Calibri" w:hAnsi="Calibri"/>
          <w:sz w:val="22"/>
          <w:szCs w:val="22"/>
        </w:rPr>
        <w:t xml:space="preserve">PSHE was an important part of the curriculum and topics taught in school can make a real difference to young </w:t>
      </w:r>
      <w:r w:rsidR="00376FB4" w:rsidRPr="007B5185">
        <w:rPr>
          <w:rFonts w:ascii="Calibri" w:hAnsi="Calibri"/>
          <w:sz w:val="22"/>
          <w:szCs w:val="22"/>
        </w:rPr>
        <w:t>people’s</w:t>
      </w:r>
      <w:r w:rsidRPr="007B5185">
        <w:rPr>
          <w:rFonts w:ascii="Calibri" w:hAnsi="Calibri"/>
          <w:sz w:val="22"/>
          <w:szCs w:val="22"/>
        </w:rPr>
        <w:t xml:space="preserve"> lives</w:t>
      </w:r>
    </w:p>
    <w:p w14:paraId="170DB5B7" w14:textId="63D0891D" w:rsidR="005171CA" w:rsidRPr="005171CA" w:rsidRDefault="007B5185" w:rsidP="005171C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Less parents than in secondary felt confident in talking to their child about relationships</w:t>
      </w:r>
    </w:p>
    <w:p w14:paraId="7F245327" w14:textId="2DA868F0" w:rsidR="002D0C3D" w:rsidRDefault="002D0C3D" w:rsidP="002D0C3D">
      <w:pPr>
        <w:rPr>
          <w:rFonts w:ascii="Calibri" w:hAnsi="Calibri"/>
          <w:sz w:val="22"/>
          <w:szCs w:val="22"/>
        </w:rPr>
      </w:pPr>
      <w:r w:rsidRPr="002D0C3D">
        <w:rPr>
          <w:rFonts w:ascii="Calibri" w:hAnsi="Calibri"/>
          <w:sz w:val="22"/>
          <w:szCs w:val="22"/>
        </w:rPr>
        <w:t>9</w:t>
      </w:r>
      <w:r>
        <w:rPr>
          <w:rFonts w:ascii="Calibri" w:hAnsi="Calibri"/>
          <w:sz w:val="22"/>
          <w:szCs w:val="22"/>
        </w:rPr>
        <w:t>0</w:t>
      </w:r>
      <w:r w:rsidRPr="002D0C3D">
        <w:rPr>
          <w:rFonts w:ascii="Calibri" w:hAnsi="Calibri"/>
          <w:sz w:val="22"/>
          <w:szCs w:val="22"/>
        </w:rPr>
        <w:t>% understood and agreed with the content of the policy</w:t>
      </w:r>
      <w:r>
        <w:rPr>
          <w:rFonts w:ascii="Calibri" w:hAnsi="Calibri"/>
          <w:sz w:val="22"/>
          <w:szCs w:val="22"/>
        </w:rPr>
        <w:t xml:space="preserve"> and</w:t>
      </w:r>
      <w:r w:rsidRPr="002D0C3D">
        <w:rPr>
          <w:rFonts w:ascii="Calibri" w:hAnsi="Calibri"/>
          <w:sz w:val="22"/>
          <w:szCs w:val="22"/>
        </w:rPr>
        <w:t xml:space="preserve"> felt I am aware of the topics that will be covered by PHSE/RSE</w:t>
      </w:r>
    </w:p>
    <w:p w14:paraId="4C03F189" w14:textId="343E3C97" w:rsidR="002D0C3D" w:rsidRPr="00E76F2F" w:rsidRDefault="002D0C3D" w:rsidP="002D0C3D">
      <w:pPr>
        <w:rPr>
          <w:rFonts w:ascii="Calibri" w:hAnsi="Calibri"/>
          <w:sz w:val="22"/>
          <w:szCs w:val="22"/>
          <w:u w:val="single"/>
        </w:rPr>
      </w:pPr>
      <w:r w:rsidRPr="00E76F2F">
        <w:rPr>
          <w:rFonts w:ascii="Calibri" w:hAnsi="Calibri"/>
          <w:sz w:val="22"/>
          <w:szCs w:val="22"/>
          <w:u w:val="single"/>
        </w:rPr>
        <w:t>Summary of comments raised:</w:t>
      </w:r>
    </w:p>
    <w:p w14:paraId="52A73A7B" w14:textId="32F98425" w:rsidR="002D0C3D" w:rsidRPr="00376FB4" w:rsidRDefault="00AC36E2" w:rsidP="00376FB4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Add to policy what parents can do if concerned </w:t>
      </w:r>
      <w:r w:rsidR="00E76F2F">
        <w:rPr>
          <w:rFonts w:ascii="Calibri" w:hAnsi="Calibri"/>
          <w:sz w:val="22"/>
          <w:szCs w:val="22"/>
        </w:rPr>
        <w:t>–</w:t>
      </w:r>
      <w:r w:rsidR="003045DA">
        <w:rPr>
          <w:rFonts w:ascii="Calibri" w:hAnsi="Calibri"/>
          <w:sz w:val="22"/>
          <w:szCs w:val="22"/>
        </w:rPr>
        <w:t xml:space="preserve"> A</w:t>
      </w:r>
      <w:r w:rsidR="00E76F2F">
        <w:rPr>
          <w:rFonts w:ascii="Calibri" w:hAnsi="Calibri"/>
          <w:sz w:val="22"/>
          <w:szCs w:val="22"/>
        </w:rPr>
        <w:t>DDED TO POLICY</w:t>
      </w:r>
    </w:p>
    <w:p w14:paraId="18B7A0E5" w14:textId="046425D1" w:rsidR="00816C82" w:rsidRPr="00376FB4" w:rsidRDefault="00816C82" w:rsidP="00376FB4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Add something around teachers CPD (training) to </w:t>
      </w:r>
      <w:r w:rsidR="003045DA" w:rsidRPr="00376FB4">
        <w:rPr>
          <w:rFonts w:ascii="Calibri" w:hAnsi="Calibri"/>
          <w:sz w:val="22"/>
          <w:szCs w:val="22"/>
        </w:rPr>
        <w:t>e</w:t>
      </w:r>
      <w:r w:rsidR="003045DA">
        <w:rPr>
          <w:rFonts w:ascii="Calibri" w:hAnsi="Calibri"/>
          <w:sz w:val="22"/>
          <w:szCs w:val="22"/>
        </w:rPr>
        <w:t>quip</w:t>
      </w:r>
      <w:r w:rsidRPr="00376FB4">
        <w:rPr>
          <w:rFonts w:ascii="Calibri" w:hAnsi="Calibri"/>
          <w:sz w:val="22"/>
          <w:szCs w:val="22"/>
        </w:rPr>
        <w:t xml:space="preserve"> them to deliver the topics</w:t>
      </w:r>
      <w:r w:rsidR="003045DA">
        <w:rPr>
          <w:rFonts w:ascii="Calibri" w:hAnsi="Calibri"/>
          <w:sz w:val="22"/>
          <w:szCs w:val="22"/>
        </w:rPr>
        <w:t xml:space="preserve">- </w:t>
      </w:r>
      <w:r w:rsidR="00E76F2F">
        <w:rPr>
          <w:rFonts w:ascii="Calibri" w:hAnsi="Calibri"/>
          <w:sz w:val="22"/>
          <w:szCs w:val="22"/>
        </w:rPr>
        <w:t xml:space="preserve">ADDED </w:t>
      </w:r>
    </w:p>
    <w:p w14:paraId="688DB5D9" w14:textId="6E8EE91A" w:rsidR="00D70D72" w:rsidRPr="00E76F2F" w:rsidRDefault="00CB2D96" w:rsidP="00E76F2F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 explicit about delivering in a cultural</w:t>
      </w:r>
      <w:r w:rsidR="00E76F2F">
        <w:rPr>
          <w:rFonts w:ascii="Calibri" w:hAnsi="Calibri"/>
          <w:sz w:val="22"/>
          <w:szCs w:val="22"/>
        </w:rPr>
        <w:t>ly</w:t>
      </w:r>
      <w:r>
        <w:rPr>
          <w:rFonts w:ascii="Calibri" w:hAnsi="Calibri"/>
          <w:sz w:val="22"/>
          <w:szCs w:val="22"/>
        </w:rPr>
        <w:t xml:space="preserve"> sensitive way- A</w:t>
      </w:r>
      <w:r w:rsidR="00E76F2F">
        <w:rPr>
          <w:rFonts w:ascii="Calibri" w:hAnsi="Calibri"/>
          <w:sz w:val="22"/>
          <w:szCs w:val="22"/>
        </w:rPr>
        <w:t>DDED</w:t>
      </w:r>
    </w:p>
    <w:p w14:paraId="1F86412B" w14:textId="36C1AF3B" w:rsidR="00D70D72" w:rsidRPr="00376FB4" w:rsidRDefault="00B91AD2" w:rsidP="00376FB4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376FB4">
        <w:rPr>
          <w:rFonts w:ascii="Calibri" w:hAnsi="Calibri"/>
          <w:sz w:val="22"/>
          <w:szCs w:val="22"/>
        </w:rPr>
        <w:t xml:space="preserve">Be more explicit </w:t>
      </w:r>
      <w:r w:rsidR="00D70D72" w:rsidRPr="00376FB4">
        <w:rPr>
          <w:rFonts w:ascii="Calibri" w:hAnsi="Calibri"/>
          <w:sz w:val="22"/>
          <w:szCs w:val="22"/>
        </w:rPr>
        <w:t>which bit applies to secondary schools</w:t>
      </w:r>
      <w:r w:rsidR="00234541">
        <w:rPr>
          <w:rFonts w:ascii="Calibri" w:hAnsi="Calibri"/>
          <w:sz w:val="22"/>
          <w:szCs w:val="22"/>
        </w:rPr>
        <w:t>- ACTIONED</w:t>
      </w:r>
    </w:p>
    <w:p w14:paraId="5CE210E3" w14:textId="00CCBA19" w:rsidR="007E0A63" w:rsidRPr="00234541" w:rsidRDefault="007E0A63" w:rsidP="00D70D72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234541">
        <w:rPr>
          <w:rFonts w:ascii="Calibri" w:hAnsi="Calibri"/>
          <w:sz w:val="22"/>
          <w:szCs w:val="22"/>
        </w:rPr>
        <w:t xml:space="preserve">Clear info what it </w:t>
      </w:r>
      <w:r w:rsidR="00F14AE9" w:rsidRPr="00234541">
        <w:rPr>
          <w:rFonts w:ascii="Calibri" w:hAnsi="Calibri"/>
          <w:sz w:val="22"/>
          <w:szCs w:val="22"/>
        </w:rPr>
        <w:t xml:space="preserve">taught </w:t>
      </w:r>
      <w:r w:rsidR="00F14AE9">
        <w:rPr>
          <w:rFonts w:ascii="Calibri" w:hAnsi="Calibri"/>
          <w:sz w:val="22"/>
          <w:szCs w:val="22"/>
        </w:rPr>
        <w:t>and</w:t>
      </w:r>
      <w:r w:rsidR="00E76F2F">
        <w:rPr>
          <w:rFonts w:ascii="Calibri" w:hAnsi="Calibri"/>
          <w:sz w:val="22"/>
          <w:szCs w:val="22"/>
        </w:rPr>
        <w:t xml:space="preserve"> </w:t>
      </w:r>
      <w:r w:rsidRPr="00234541">
        <w:rPr>
          <w:rFonts w:ascii="Calibri" w:hAnsi="Calibri"/>
          <w:sz w:val="22"/>
          <w:szCs w:val="22"/>
        </w:rPr>
        <w:t>when</w:t>
      </w:r>
      <w:r w:rsidR="00234541" w:rsidRPr="00234541">
        <w:rPr>
          <w:rFonts w:ascii="Calibri" w:hAnsi="Calibri"/>
          <w:sz w:val="22"/>
          <w:szCs w:val="22"/>
        </w:rPr>
        <w:t>- SCHOOLS to add</w:t>
      </w:r>
      <w:r w:rsidR="00234541">
        <w:rPr>
          <w:rFonts w:ascii="Calibri" w:hAnsi="Calibri"/>
          <w:sz w:val="22"/>
          <w:szCs w:val="22"/>
        </w:rPr>
        <w:t xml:space="preserve"> sch</w:t>
      </w:r>
      <w:r w:rsidR="008D111C">
        <w:rPr>
          <w:rFonts w:ascii="Calibri" w:hAnsi="Calibri"/>
          <w:sz w:val="22"/>
          <w:szCs w:val="22"/>
        </w:rPr>
        <w:t>ool</w:t>
      </w:r>
      <w:r w:rsidR="00234541">
        <w:rPr>
          <w:rFonts w:ascii="Calibri" w:hAnsi="Calibri"/>
          <w:sz w:val="22"/>
          <w:szCs w:val="22"/>
        </w:rPr>
        <w:t xml:space="preserve"> spec</w:t>
      </w:r>
      <w:r w:rsidR="008D111C">
        <w:rPr>
          <w:rFonts w:ascii="Calibri" w:hAnsi="Calibri"/>
          <w:sz w:val="22"/>
          <w:szCs w:val="22"/>
        </w:rPr>
        <w:t>ifics</w:t>
      </w:r>
      <w:r w:rsidR="00234541" w:rsidRPr="00234541">
        <w:rPr>
          <w:rFonts w:ascii="Calibri" w:hAnsi="Calibri"/>
          <w:sz w:val="22"/>
          <w:szCs w:val="22"/>
        </w:rPr>
        <w:t xml:space="preserve"> in appendix 4 </w:t>
      </w:r>
    </w:p>
    <w:p w14:paraId="51EA6C0F" w14:textId="77777777" w:rsidR="00D70D72" w:rsidRPr="00D70D72" w:rsidRDefault="00D70D72" w:rsidP="00D70D72">
      <w:pPr>
        <w:rPr>
          <w:rFonts w:ascii="Calibri" w:hAnsi="Calibri"/>
          <w:sz w:val="22"/>
          <w:szCs w:val="22"/>
        </w:rPr>
      </w:pPr>
    </w:p>
    <w:p w14:paraId="2B5F122A" w14:textId="4BE025B1" w:rsidR="0078730D" w:rsidRPr="00E76F2F" w:rsidRDefault="008D111C">
      <w:pPr>
        <w:rPr>
          <w:rFonts w:ascii="Calibri" w:hAnsi="Calibri"/>
          <w:b/>
          <w:bCs/>
          <w:sz w:val="22"/>
          <w:szCs w:val="22"/>
        </w:rPr>
      </w:pPr>
      <w:r w:rsidRPr="00E76F2F">
        <w:rPr>
          <w:rFonts w:ascii="Calibri" w:hAnsi="Calibri"/>
          <w:b/>
          <w:bCs/>
          <w:sz w:val="22"/>
          <w:szCs w:val="22"/>
        </w:rPr>
        <w:t>NEXT STEPs:</w:t>
      </w:r>
    </w:p>
    <w:p w14:paraId="730DB3CA" w14:textId="10612747" w:rsidR="0078730D" w:rsidRDefault="0078730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Policy to go to the </w:t>
      </w:r>
      <w:r w:rsidR="00E76F2F">
        <w:rPr>
          <w:rFonts w:ascii="Calibri" w:hAnsi="Calibri"/>
          <w:sz w:val="22"/>
          <w:szCs w:val="22"/>
        </w:rPr>
        <w:t xml:space="preserve">Trust </w:t>
      </w:r>
      <w:r>
        <w:rPr>
          <w:rFonts w:ascii="Calibri" w:hAnsi="Calibri"/>
          <w:sz w:val="22"/>
          <w:szCs w:val="22"/>
        </w:rPr>
        <w:t>board for agreement</w:t>
      </w:r>
      <w:r w:rsidR="00F14AE9">
        <w:rPr>
          <w:rFonts w:ascii="Calibri" w:hAnsi="Calibri"/>
          <w:sz w:val="22"/>
          <w:szCs w:val="22"/>
        </w:rPr>
        <w:t xml:space="preserve">- APPROVED </w:t>
      </w:r>
      <w:r w:rsidR="00E75FFB">
        <w:rPr>
          <w:rFonts w:ascii="Calibri" w:hAnsi="Calibri"/>
          <w:sz w:val="22"/>
          <w:szCs w:val="22"/>
        </w:rPr>
        <w:t>20/05/2021</w:t>
      </w:r>
    </w:p>
    <w:p w14:paraId="38741A16" w14:textId="6DD50F32" w:rsidR="008D111C" w:rsidRDefault="008D111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Policy to be published on website</w:t>
      </w:r>
      <w:r w:rsidR="00E76F2F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and shared with parents</w:t>
      </w:r>
      <w:r w:rsidR="00DD4C6C">
        <w:rPr>
          <w:rFonts w:ascii="Calibri" w:hAnsi="Calibri"/>
          <w:sz w:val="22"/>
          <w:szCs w:val="22"/>
        </w:rPr>
        <w:t xml:space="preserve"> with a covering letter regarding outcomes of </w:t>
      </w:r>
      <w:r w:rsidR="00E75FFB">
        <w:rPr>
          <w:rFonts w:ascii="Calibri" w:hAnsi="Calibri"/>
          <w:sz w:val="22"/>
          <w:szCs w:val="22"/>
        </w:rPr>
        <w:t xml:space="preserve">consultation- </w:t>
      </w:r>
      <w:bookmarkStart w:id="0" w:name="_Hlk72760740"/>
      <w:r w:rsidR="00E75FFB">
        <w:rPr>
          <w:rFonts w:ascii="Calibri" w:hAnsi="Calibri"/>
          <w:sz w:val="22"/>
          <w:szCs w:val="22"/>
        </w:rPr>
        <w:t>WEEK BEGINNING 24/05/2021</w:t>
      </w:r>
      <w:bookmarkEnd w:id="0"/>
    </w:p>
    <w:p w14:paraId="38FC344B" w14:textId="18474D42" w:rsidR="004F6715" w:rsidRDefault="004F671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Individual schools to ensure further communication is shared with parent/ carers regarding curriculum coverage in each year group and </w:t>
      </w:r>
      <w:r w:rsidR="00987C7B">
        <w:rPr>
          <w:rFonts w:ascii="Calibri" w:hAnsi="Calibri"/>
          <w:sz w:val="22"/>
          <w:szCs w:val="22"/>
        </w:rPr>
        <w:t>when</w:t>
      </w:r>
      <w:r w:rsidR="00E76F2F">
        <w:rPr>
          <w:rFonts w:ascii="Calibri" w:hAnsi="Calibri"/>
          <w:sz w:val="22"/>
          <w:szCs w:val="22"/>
        </w:rPr>
        <w:t>- appendix 4</w:t>
      </w:r>
      <w:r w:rsidR="00E75FFB">
        <w:rPr>
          <w:rFonts w:ascii="Calibri" w:hAnsi="Calibri"/>
          <w:sz w:val="22"/>
          <w:szCs w:val="22"/>
        </w:rPr>
        <w:t xml:space="preserve">- </w:t>
      </w:r>
      <w:r w:rsidR="00E75FFB" w:rsidRPr="00E75FFB">
        <w:rPr>
          <w:rFonts w:ascii="Calibri" w:hAnsi="Calibri"/>
          <w:sz w:val="22"/>
          <w:szCs w:val="22"/>
        </w:rPr>
        <w:t>WEEK BEGINNING 24/05/2021</w:t>
      </w:r>
    </w:p>
    <w:p w14:paraId="044D200C" w14:textId="30581ECD" w:rsidR="00987C7B" w:rsidRDefault="008D111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Parents</w:t>
      </w:r>
      <w:r w:rsidR="00987C7B">
        <w:rPr>
          <w:rFonts w:ascii="Calibri" w:hAnsi="Calibri"/>
          <w:sz w:val="22"/>
          <w:szCs w:val="22"/>
        </w:rPr>
        <w:t xml:space="preserve"> / carers given further opportunities to see resources and ask questions as needed</w:t>
      </w:r>
      <w:r w:rsidR="00E75FFB">
        <w:rPr>
          <w:rFonts w:ascii="Calibri" w:hAnsi="Calibri"/>
          <w:sz w:val="22"/>
          <w:szCs w:val="22"/>
        </w:rPr>
        <w:t>- ONGOING</w:t>
      </w:r>
    </w:p>
    <w:p w14:paraId="6F5C5427" w14:textId="410322BA" w:rsidR="00987C7B" w:rsidRDefault="00987C7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Open and honest dialogues encouraged </w:t>
      </w:r>
      <w:r w:rsidR="00DD4C6C">
        <w:rPr>
          <w:rFonts w:ascii="Calibri" w:hAnsi="Calibri"/>
          <w:sz w:val="22"/>
          <w:szCs w:val="22"/>
        </w:rPr>
        <w:t>ongoing with parents and carers</w:t>
      </w:r>
      <w:r w:rsidR="00E75FFB">
        <w:rPr>
          <w:rFonts w:ascii="Calibri" w:hAnsi="Calibri"/>
          <w:sz w:val="22"/>
          <w:szCs w:val="22"/>
        </w:rPr>
        <w:t>- ONGOING</w:t>
      </w:r>
    </w:p>
    <w:p w14:paraId="663547DF" w14:textId="77777777" w:rsidR="00F24801" w:rsidRDefault="00F24801">
      <w:pPr>
        <w:rPr>
          <w:rFonts w:ascii="Calibri" w:hAnsi="Calibri"/>
          <w:sz w:val="22"/>
          <w:szCs w:val="22"/>
        </w:rPr>
      </w:pPr>
    </w:p>
    <w:p w14:paraId="17E569D5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5719C8B9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133651D4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25EDE5B8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3292840F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39E1007A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07DC17AC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2184E2AD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01F8BB60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3E391204" w14:textId="77777777" w:rsidR="00B65AF9" w:rsidRDefault="00B65AF9">
      <w:pPr>
        <w:rPr>
          <w:rFonts w:ascii="Calibri" w:hAnsi="Calibri"/>
          <w:sz w:val="22"/>
          <w:szCs w:val="22"/>
        </w:rPr>
      </w:pPr>
    </w:p>
    <w:p w14:paraId="2E74E984" w14:textId="77777777" w:rsidR="001D4A73" w:rsidRPr="00663D44" w:rsidRDefault="001D4A73">
      <w:pPr>
        <w:rPr>
          <w:rFonts w:ascii="Calibri" w:hAnsi="Calibri"/>
          <w:sz w:val="22"/>
          <w:szCs w:val="22"/>
        </w:rPr>
      </w:pPr>
      <w:r w:rsidRPr="00663D44">
        <w:rPr>
          <w:rFonts w:ascii="Calibri" w:hAnsi="Calibri"/>
          <w:sz w:val="22"/>
          <w:szCs w:val="22"/>
        </w:rPr>
        <w:br w:type="page"/>
      </w:r>
    </w:p>
    <w:p w14:paraId="562F3110" w14:textId="77777777" w:rsidR="00456CA5" w:rsidRPr="00663D44" w:rsidRDefault="00456CA5">
      <w:pPr>
        <w:rPr>
          <w:rFonts w:ascii="Calibri" w:hAnsi="Calibri"/>
          <w:sz w:val="22"/>
          <w:szCs w:val="22"/>
        </w:rPr>
      </w:pPr>
    </w:p>
    <w:sectPr w:rsidR="00456CA5" w:rsidRPr="00663D44" w:rsidSect="00663D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8289B" w14:textId="77777777" w:rsidR="00C84908" w:rsidRDefault="00C84908" w:rsidP="001D4A73">
      <w:r>
        <w:separator/>
      </w:r>
    </w:p>
  </w:endnote>
  <w:endnote w:type="continuationSeparator" w:id="0">
    <w:p w14:paraId="5CD72B65" w14:textId="77777777" w:rsidR="00C84908" w:rsidRDefault="00C84908" w:rsidP="001D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B66EF" w14:textId="77777777" w:rsidR="00437B1C" w:rsidRDefault="00437B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262A8" w14:textId="77777777" w:rsidR="00437B1C" w:rsidRDefault="00437B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D53E7" w14:textId="77777777" w:rsidR="00437B1C" w:rsidRDefault="00437B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0AF7C" w14:textId="77777777" w:rsidR="00C84908" w:rsidRDefault="00C84908" w:rsidP="001D4A73">
      <w:r>
        <w:separator/>
      </w:r>
    </w:p>
  </w:footnote>
  <w:footnote w:type="continuationSeparator" w:id="0">
    <w:p w14:paraId="530CE33F" w14:textId="77777777" w:rsidR="00C84908" w:rsidRDefault="00C84908" w:rsidP="001D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8B77C" w14:textId="0E79C3E1" w:rsidR="00437B1C" w:rsidRDefault="00437B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4DC73" w14:textId="705C3E9D" w:rsidR="001D4A73" w:rsidRDefault="00663D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201298D" wp14:editId="51A3B9EC">
          <wp:simplePos x="0" y="0"/>
          <wp:positionH relativeFrom="column">
            <wp:posOffset>-685800</wp:posOffset>
          </wp:positionH>
          <wp:positionV relativeFrom="page">
            <wp:posOffset>8467</wp:posOffset>
          </wp:positionV>
          <wp:extent cx="7556500" cy="10371666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LICE:1.IN PROGRESS:21766_Venturers' Academy_Stationery Update:Word Doc:21766_Venturers Academy_Stationery_Letterhead_AW_p2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09" cy="10376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58822" w14:textId="7B2D288E" w:rsidR="001D4A73" w:rsidRDefault="00663D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5DABF17" wp14:editId="53E1A4B4">
          <wp:simplePos x="0" y="0"/>
          <wp:positionH relativeFrom="column">
            <wp:posOffset>-597616</wp:posOffset>
          </wp:positionH>
          <wp:positionV relativeFrom="page">
            <wp:posOffset>12700</wp:posOffset>
          </wp:positionV>
          <wp:extent cx="7382709" cy="1044296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LICE:1.IN PROGRESS:21766_Venturers' Academy_Stationery Update:Word Doc:21766_Venturers Academy_Stationery_Letterhead_AW_p1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82709" cy="10442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B23F0"/>
    <w:multiLevelType w:val="hybridMultilevel"/>
    <w:tmpl w:val="E6E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B4D4D"/>
    <w:multiLevelType w:val="hybridMultilevel"/>
    <w:tmpl w:val="9C620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D31"/>
    <w:rsid w:val="0000285C"/>
    <w:rsid w:val="00012190"/>
    <w:rsid w:val="0005602B"/>
    <w:rsid w:val="00106681"/>
    <w:rsid w:val="0017047A"/>
    <w:rsid w:val="001D4A73"/>
    <w:rsid w:val="001E295D"/>
    <w:rsid w:val="00234541"/>
    <w:rsid w:val="002C27E5"/>
    <w:rsid w:val="002C767F"/>
    <w:rsid w:val="002D0C3D"/>
    <w:rsid w:val="002D522A"/>
    <w:rsid w:val="002E6A6C"/>
    <w:rsid w:val="003045DA"/>
    <w:rsid w:val="00376FB4"/>
    <w:rsid w:val="00386A86"/>
    <w:rsid w:val="003C1B1F"/>
    <w:rsid w:val="003C20EB"/>
    <w:rsid w:val="003E5BBE"/>
    <w:rsid w:val="00437B1C"/>
    <w:rsid w:val="00456CA5"/>
    <w:rsid w:val="00462A42"/>
    <w:rsid w:val="004B07DC"/>
    <w:rsid w:val="004F6715"/>
    <w:rsid w:val="005171CA"/>
    <w:rsid w:val="00540CD6"/>
    <w:rsid w:val="00553838"/>
    <w:rsid w:val="00562EC1"/>
    <w:rsid w:val="00641AFC"/>
    <w:rsid w:val="00663D44"/>
    <w:rsid w:val="006967AD"/>
    <w:rsid w:val="006C0FAD"/>
    <w:rsid w:val="006F16EA"/>
    <w:rsid w:val="00702735"/>
    <w:rsid w:val="00770533"/>
    <w:rsid w:val="0078730D"/>
    <w:rsid w:val="0079630B"/>
    <w:rsid w:val="00796D31"/>
    <w:rsid w:val="007A4708"/>
    <w:rsid w:val="007B5185"/>
    <w:rsid w:val="007B6744"/>
    <w:rsid w:val="007C0ABF"/>
    <w:rsid w:val="007C5353"/>
    <w:rsid w:val="007E0A63"/>
    <w:rsid w:val="00816C82"/>
    <w:rsid w:val="00827761"/>
    <w:rsid w:val="00876EE7"/>
    <w:rsid w:val="008D111C"/>
    <w:rsid w:val="0093049F"/>
    <w:rsid w:val="00987C7B"/>
    <w:rsid w:val="00990730"/>
    <w:rsid w:val="00A36D0D"/>
    <w:rsid w:val="00A6163A"/>
    <w:rsid w:val="00A90465"/>
    <w:rsid w:val="00AA665C"/>
    <w:rsid w:val="00AC36E2"/>
    <w:rsid w:val="00AE7034"/>
    <w:rsid w:val="00B22967"/>
    <w:rsid w:val="00B65AF9"/>
    <w:rsid w:val="00B84464"/>
    <w:rsid w:val="00B91AD2"/>
    <w:rsid w:val="00C31CBD"/>
    <w:rsid w:val="00C40C6C"/>
    <w:rsid w:val="00C84908"/>
    <w:rsid w:val="00C868F3"/>
    <w:rsid w:val="00C87823"/>
    <w:rsid w:val="00C90A7C"/>
    <w:rsid w:val="00CB2D96"/>
    <w:rsid w:val="00D23284"/>
    <w:rsid w:val="00D47493"/>
    <w:rsid w:val="00D70D72"/>
    <w:rsid w:val="00D7619E"/>
    <w:rsid w:val="00D919F7"/>
    <w:rsid w:val="00D96572"/>
    <w:rsid w:val="00DD4C6C"/>
    <w:rsid w:val="00E02468"/>
    <w:rsid w:val="00E438BE"/>
    <w:rsid w:val="00E50729"/>
    <w:rsid w:val="00E75FFB"/>
    <w:rsid w:val="00E76F2F"/>
    <w:rsid w:val="00EB4D51"/>
    <w:rsid w:val="00EB5D48"/>
    <w:rsid w:val="00F14AE9"/>
    <w:rsid w:val="00F24801"/>
    <w:rsid w:val="00F348DD"/>
    <w:rsid w:val="00F56CEA"/>
    <w:rsid w:val="00F70AC4"/>
    <w:rsid w:val="00F72710"/>
    <w:rsid w:val="00FD466E"/>
    <w:rsid w:val="00FE14C1"/>
    <w:rsid w:val="00FF0A44"/>
    <w:rsid w:val="00FF5ACF"/>
    <w:rsid w:val="5974D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B1C71"/>
  <w14:defaultImageDpi w14:val="300"/>
  <w15:chartTrackingRefBased/>
  <w15:docId w15:val="{C7CD199E-9EAC-4247-8B24-F7B21E21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A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A73"/>
  </w:style>
  <w:style w:type="paragraph" w:styleId="Footer">
    <w:name w:val="footer"/>
    <w:basedOn w:val="Normal"/>
    <w:link w:val="FooterChar"/>
    <w:uiPriority w:val="99"/>
    <w:unhideWhenUsed/>
    <w:rsid w:val="001D4A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A73"/>
  </w:style>
  <w:style w:type="paragraph" w:styleId="BalloonText">
    <w:name w:val="Balloon Text"/>
    <w:basedOn w:val="Normal"/>
    <w:link w:val="BalloonTextChar"/>
    <w:uiPriority w:val="99"/>
    <w:semiHidden/>
    <w:unhideWhenUsed/>
    <w:rsid w:val="001D4A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4A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376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.Jones\OneDrive%20-%20Venturers%20Trust\Documents\Merchants%20Secondary\Top%20up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4A4056972E3547B0D9065C86B3420F" ma:contentTypeVersion="12" ma:contentTypeDescription="Create a new document." ma:contentTypeScope="" ma:versionID="39f3840c38055ae60669a393dfee1447">
  <xsd:schema xmlns:xsd="http://www.w3.org/2001/XMLSchema" xmlns:xs="http://www.w3.org/2001/XMLSchema" xmlns:p="http://schemas.microsoft.com/office/2006/metadata/properties" xmlns:ns3="51d9277c-3909-44a2-8af1-567516362190" xmlns:ns4="77861780-4d0a-41ae-8471-66f37cbf6ecb" targetNamespace="http://schemas.microsoft.com/office/2006/metadata/properties" ma:root="true" ma:fieldsID="125f0a6fde1aafcd5406a813471628fd" ns3:_="" ns4:_="">
    <xsd:import namespace="51d9277c-3909-44a2-8af1-567516362190"/>
    <xsd:import namespace="77861780-4d0a-41ae-8471-66f37cbf6e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9277c-3909-44a2-8af1-567516362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61780-4d0a-41ae-8471-66f37cbf6e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59D59-204B-4EB1-896A-9F9CDD92A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d9277c-3909-44a2-8af1-567516362190"/>
    <ds:schemaRef ds:uri="77861780-4d0a-41ae-8471-66f37cbf6e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90BE3D-9AC7-443C-9478-FE2426FAA5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4BCDF7-29D1-4CD8-AC04-5011F699F1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57B1D3-E9CB-41A8-B59E-F62D9AAA4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 up letter</Template>
  <TotalTime>4</TotalTime>
  <Pages>3</Pages>
  <Words>404</Words>
  <Characters>2306</Characters>
  <Application>Microsoft Office Word</Application>
  <DocSecurity>0</DocSecurity>
  <Lines>19</Lines>
  <Paragraphs>5</Paragraphs>
  <ScaleCrop>false</ScaleCrop>
  <Company>cleverbox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Jones [STAFF]</dc:creator>
  <cp:keywords/>
  <dc:description/>
  <cp:lastModifiedBy>Tracy Jones [STAFF]</cp:lastModifiedBy>
  <cp:revision>6</cp:revision>
  <dcterms:created xsi:type="dcterms:W3CDTF">2021-05-13T23:11:00Z</dcterms:created>
  <dcterms:modified xsi:type="dcterms:W3CDTF">2021-05-24T14:00:00Z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0x010100774A4056972E3547B0D9065C86B3420F</vt:lpwstr>
  </property>
  <property fmtid="{D5CDD505-2E9C-101B-9397-08002B2CF9AE}" pid="3" name="Order">
    <vt:r8>2600</vt:r8>
  </property>
</Properties>
</file>